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9E" w:rsidRPr="0056019E" w:rsidRDefault="0056019E">
      <w:pPr>
        <w:rPr>
          <w:rFonts w:cs="Arial"/>
          <w:sz w:val="2"/>
        </w:rPr>
      </w:pPr>
    </w:p>
    <w:p w:rsidR="00CE6201" w:rsidRDefault="00DD7835" w:rsidP="00DD7835">
      <w:pPr>
        <w:spacing w:after="360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Ausbildung Rettungssanität</w:t>
      </w:r>
      <w:r w:rsidR="00CE6201" w:rsidRPr="00CE6201">
        <w:rPr>
          <w:rFonts w:ascii="Arial Black" w:hAnsi="Arial Black"/>
          <w:sz w:val="36"/>
        </w:rPr>
        <w:t xml:space="preserve"> HF</w:t>
      </w:r>
    </w:p>
    <w:p w:rsidR="005B4806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Nachname</w:t>
      </w:r>
      <w:r w:rsidR="005B4806">
        <w:tab/>
      </w:r>
      <w:sdt>
        <w:sdtPr>
          <w:alias w:val="Nachname"/>
          <w:tag w:val="Nachname"/>
          <w:id w:val="535857649"/>
          <w:placeholder>
            <w:docPart w:val="89A8E2FAFC9844E29DCC3226DCC9E6AC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Vorname</w:t>
      </w:r>
      <w:r w:rsidR="005B4806">
        <w:tab/>
      </w:r>
      <w:sdt>
        <w:sdtPr>
          <w:alias w:val="Vorname"/>
          <w:tag w:val="Vorname"/>
          <w:id w:val="2031451569"/>
          <w:placeholder>
            <w:docPart w:val="5B788BEFD50A4738825630C3BCB803CD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96705F" w:rsidP="00DD7835">
      <w:pPr>
        <w:tabs>
          <w:tab w:val="left" w:pos="2268"/>
        </w:tabs>
        <w:spacing w:after="240"/>
      </w:pPr>
      <w:r>
        <w:rPr>
          <w:b/>
        </w:rPr>
        <w:t>Geburtsdatum</w:t>
      </w:r>
      <w:r w:rsidR="00A74AEB">
        <w:tab/>
      </w:r>
      <w:sdt>
        <w:sdtPr>
          <w:id w:val="1434631114"/>
          <w:placeholder>
            <w:docPart w:val="DefaultPlaceholder_1082065158"/>
          </w:placeholder>
          <w:showingPlcHdr/>
          <w:text/>
        </w:sdtPr>
        <w:sdtEndPr/>
        <w:sdtContent>
          <w:r w:rsidR="00B713DA" w:rsidRPr="00994E51">
            <w:rPr>
              <w:rStyle w:val="Platzhaltertext"/>
            </w:rPr>
            <w:t>Klicken Sie hier, um Text einzugeben.</w:t>
          </w:r>
        </w:sdtContent>
      </w:sdt>
    </w:p>
    <w:p w:rsidR="00CE6201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Geschlecht</w:t>
      </w:r>
      <w:r w:rsidR="005B4806">
        <w:tab/>
      </w:r>
      <w:sdt>
        <w:sdtPr>
          <w:alias w:val="Geschlecht"/>
          <w:tag w:val="Geschlecht"/>
          <w:id w:val="158666133"/>
          <w:placeholder>
            <w:docPart w:val="DA44E9D9CE104EBBBEC30112A9A7BF65"/>
          </w:placeholder>
          <w:showingPlcHdr/>
          <w:dropDownList>
            <w:listItem w:value="Wählen Sie ein Element aus."/>
            <w:listItem w:displayText="männlich" w:value="männlich"/>
            <w:listItem w:displayText="weiblich" w:value="weiblich"/>
          </w:dropDownList>
        </w:sdtPr>
        <w:sdtEndPr/>
        <w:sdtContent>
          <w:r w:rsidR="005B4806" w:rsidRPr="00F327EE">
            <w:rPr>
              <w:rStyle w:val="Platzhaltertext"/>
            </w:rPr>
            <w:t>Wählen Sie ein Element aus.</w:t>
          </w:r>
        </w:sdtContent>
      </w:sdt>
    </w:p>
    <w:p w:rsidR="00A43CAA" w:rsidRDefault="0096705F" w:rsidP="00DD7835">
      <w:pPr>
        <w:tabs>
          <w:tab w:val="left" w:pos="2268"/>
        </w:tabs>
        <w:spacing w:after="240"/>
      </w:pPr>
      <w:r>
        <w:rPr>
          <w:b/>
        </w:rPr>
        <w:t xml:space="preserve">PLZ / </w:t>
      </w:r>
      <w:r w:rsidR="00A43CAA" w:rsidRPr="00A43CAA">
        <w:rPr>
          <w:b/>
        </w:rPr>
        <w:t>Wohnort</w:t>
      </w:r>
      <w:r w:rsidR="00A43CAA">
        <w:tab/>
      </w:r>
      <w:sdt>
        <w:sdtPr>
          <w:alias w:val="Wohnort"/>
          <w:tag w:val="Wohnort"/>
          <w:id w:val="1993203811"/>
          <w:placeholder>
            <w:docPart w:val="31A260AEC4DD4F799769C57615D4BC0E"/>
          </w:placeholder>
          <w:showingPlcHdr/>
        </w:sdtPr>
        <w:sdtEndPr/>
        <w:sdtContent>
          <w:r w:rsidR="00A43CAA" w:rsidRPr="00F327EE">
            <w:rPr>
              <w:rStyle w:val="Platzhaltertext"/>
            </w:rPr>
            <w:t>Klicken Sie hier, um Text einzugeben.</w:t>
          </w:r>
        </w:sdtContent>
      </w:sdt>
    </w:p>
    <w:p w:rsidR="00583E3F" w:rsidRDefault="00583E3F" w:rsidP="00FC6EF2">
      <w:pPr>
        <w:tabs>
          <w:tab w:val="right" w:pos="9071"/>
        </w:tabs>
      </w:pPr>
    </w:p>
    <w:tbl>
      <w:tblPr>
        <w:tblStyle w:val="Tabellenraster"/>
        <w:tblW w:w="0" w:type="auto"/>
        <w:tblInd w:w="-669" w:type="dxa"/>
        <w:tblLayout w:type="fixed"/>
        <w:tblLook w:val="04A0" w:firstRow="1" w:lastRow="0" w:firstColumn="1" w:lastColumn="0" w:noHBand="0" w:noVBand="1"/>
      </w:tblPr>
      <w:tblGrid>
        <w:gridCol w:w="511"/>
        <w:gridCol w:w="3402"/>
        <w:gridCol w:w="3005"/>
        <w:gridCol w:w="3061"/>
      </w:tblGrid>
      <w:tr w:rsidR="00DA1662" w:rsidTr="008E72BA">
        <w:trPr>
          <w:cantSplit/>
          <w:trHeight w:val="964"/>
        </w:trPr>
        <w:tc>
          <w:tcPr>
            <w:tcW w:w="511" w:type="dxa"/>
            <w:vMerge w:val="restart"/>
            <w:shd w:val="clear" w:color="auto" w:fill="95B3D7" w:themeFill="accent1" w:themeFillTint="99"/>
          </w:tcPr>
          <w:p w:rsidR="00D25B7A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vMerge w:val="restart"/>
            <w:tcBorders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C26EF9" w:rsidRDefault="00D25B7A" w:rsidP="00B553F6">
            <w:pPr>
              <w:spacing w:before="120"/>
              <w:rPr>
                <w:szCs w:val="22"/>
              </w:rPr>
            </w:pPr>
            <w:r w:rsidRPr="00193B04">
              <w:rPr>
                <w:szCs w:val="22"/>
              </w:rPr>
              <w:t>Für welchen Ausbildungsweg entscheiden Sie sich?</w:t>
            </w:r>
          </w:p>
        </w:tc>
        <w:tc>
          <w:tcPr>
            <w:tcW w:w="3005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 w:themeFill="background1"/>
          </w:tcPr>
          <w:p w:rsidR="00D25B7A" w:rsidRDefault="00254DF4" w:rsidP="001E16D0">
            <w:pPr>
              <w:spacing w:before="120"/>
              <w:ind w:left="279" w:hanging="279"/>
            </w:pPr>
            <w:sdt>
              <w:sdtPr>
                <w:rPr>
                  <w:rFonts w:ascii="MS Gothic" w:eastAsia="MS Gothic" w:hAnsi="MS Gothic" w:cs="MS Gothic" w:hint="eastAsia"/>
                </w:rPr>
                <w:id w:val="96331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25B7A" w:rsidRPr="006A3AE0">
              <w:tab/>
            </w:r>
            <w:r w:rsidR="00D25B7A" w:rsidRPr="000720F0">
              <w:rPr>
                <w:b/>
              </w:rPr>
              <w:t>Grundausbildung</w:t>
            </w:r>
          </w:p>
        </w:tc>
        <w:tc>
          <w:tcPr>
            <w:tcW w:w="3061" w:type="dxa"/>
            <w:tcBorders>
              <w:left w:val="single" w:sz="2" w:space="0" w:color="auto"/>
              <w:bottom w:val="nil"/>
            </w:tcBorders>
            <w:shd w:val="clear" w:color="auto" w:fill="FFFFFF" w:themeFill="background1"/>
          </w:tcPr>
          <w:p w:rsidR="00D25B7A" w:rsidRDefault="00254DF4" w:rsidP="001E16D0">
            <w:pPr>
              <w:pStyle w:val="Listenabsatz"/>
              <w:spacing w:before="120"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82786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01F39" w:rsidRPr="006A3AE0">
              <w:tab/>
            </w:r>
            <w:r w:rsidR="00501F39" w:rsidRPr="000720F0">
              <w:rPr>
                <w:b/>
              </w:rPr>
              <w:t>Verkürzte Ausbildung</w:t>
            </w:r>
          </w:p>
        </w:tc>
      </w:tr>
      <w:tr w:rsidR="00DA1662" w:rsidTr="008E72BA">
        <w:trPr>
          <w:cantSplit/>
          <w:trHeight w:val="1415"/>
        </w:trPr>
        <w:tc>
          <w:tcPr>
            <w:tcW w:w="511" w:type="dxa"/>
            <w:vMerge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D25B7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193B04" w:rsidRDefault="00D25B7A" w:rsidP="00B553F6">
            <w:pPr>
              <w:spacing w:before="120"/>
              <w:rPr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25B7A" w:rsidRDefault="00D25B7A" w:rsidP="003075AA">
            <w:pPr>
              <w:spacing w:before="120"/>
              <w:ind w:left="17"/>
              <w:rPr>
                <w:rFonts w:ascii="MS Gothic" w:eastAsia="MS Gothic" w:hAnsi="MS Gothic" w:cs="MS Gothic"/>
              </w:rPr>
            </w:pPr>
          </w:p>
        </w:tc>
        <w:tc>
          <w:tcPr>
            <w:tcW w:w="3061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E16D0" w:rsidRDefault="008E72BA" w:rsidP="00D25B7A">
            <w:pPr>
              <w:spacing w:before="120"/>
            </w:pPr>
            <w:r>
              <w:t>Absolvierte med. Vorkenntnisse</w:t>
            </w:r>
          </w:p>
          <w:p w:rsidR="00D25B7A" w:rsidRPr="00E303EB" w:rsidRDefault="00254DF4" w:rsidP="00112027">
            <w:pPr>
              <w:spacing w:before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1010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ascii="MS Gothic" w:eastAsia="MS Gothic" w:hAnsi="MS Gothic" w:cs="MS Gothic"/>
              </w:rPr>
              <w:tab/>
            </w:r>
            <w:r w:rsidR="00D25B7A" w:rsidRPr="00112027">
              <w:rPr>
                <w:rFonts w:cs="Arial"/>
              </w:rPr>
              <w:t>NDS Anästhesie</w:t>
            </w:r>
          </w:p>
          <w:p w:rsidR="00D25B7A" w:rsidRPr="00E303EB" w:rsidRDefault="00254DF4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81829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Intensiv Pflege</w:t>
            </w:r>
          </w:p>
          <w:p w:rsidR="00D25B7A" w:rsidRPr="00E303EB" w:rsidRDefault="00254DF4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7456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BF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Notfallpflege</w:t>
            </w:r>
          </w:p>
          <w:p w:rsidR="00D25B7A" w:rsidRPr="00D25B7A" w:rsidRDefault="00254DF4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4666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Pflege HF/FH</w:t>
            </w:r>
          </w:p>
          <w:p w:rsidR="00D25B7A" w:rsidRPr="00D25B7A" w:rsidRDefault="00254DF4" w:rsidP="00112027">
            <w:pPr>
              <w:spacing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-31788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3E13AB">
              <w:rPr>
                <w:rFonts w:cs="Arial"/>
              </w:rPr>
              <w:t>Transportsanität</w:t>
            </w:r>
            <w:r w:rsidR="00D25B7A" w:rsidRPr="00112027">
              <w:rPr>
                <w:rFonts w:cs="Arial"/>
              </w:rPr>
              <w:t xml:space="preserve"> FA</w:t>
            </w:r>
          </w:p>
        </w:tc>
      </w:tr>
      <w:tr w:rsidR="00DA1662" w:rsidTr="008E72BA">
        <w:trPr>
          <w:cantSplit/>
          <w:trHeight w:val="1814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E303EB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303EB" w:rsidRPr="00C26EF9" w:rsidRDefault="00E303EB" w:rsidP="00B553F6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Bei welchen</w:t>
            </w:r>
            <w:r w:rsidRPr="00193B04">
              <w:rPr>
                <w:szCs w:val="22"/>
              </w:rPr>
              <w:t xml:space="preserve"> regionalen Rettungsdienst</w:t>
            </w:r>
            <w:r>
              <w:rPr>
                <w:szCs w:val="22"/>
              </w:rPr>
              <w:t>en</w:t>
            </w:r>
            <w:r w:rsidRPr="00193B04">
              <w:rPr>
                <w:szCs w:val="22"/>
              </w:rPr>
              <w:t xml:space="preserve"> (RRD) möchten Sie einen Ausbildungsplatz?</w:t>
            </w:r>
          </w:p>
        </w:tc>
        <w:tc>
          <w:tcPr>
            <w:tcW w:w="606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</w:tcPr>
          <w:p w:rsidR="00E303EB" w:rsidRDefault="00E303EB" w:rsidP="00E303EB">
            <w:pPr>
              <w:spacing w:before="120"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Erste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254DF4" w:rsidP="00E303EB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52438571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  <w:p w:rsidR="00E303EB" w:rsidRPr="00FC6EF2" w:rsidRDefault="00E303EB" w:rsidP="000720F0">
            <w:pPr>
              <w:rPr>
                <w:rFonts w:cs="Arial"/>
                <w:sz w:val="20"/>
              </w:rPr>
            </w:pPr>
          </w:p>
          <w:p w:rsidR="00E303EB" w:rsidRDefault="00E303EB" w:rsidP="00E303EB">
            <w:pPr>
              <w:spacing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Zweite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254DF4" w:rsidP="000720F0">
            <w:pPr>
              <w:spacing w:after="120"/>
            </w:pPr>
            <w:sdt>
              <w:sdtPr>
                <w:rPr>
                  <w:rFonts w:cs="Arial"/>
                </w:rPr>
                <w:id w:val="-1986614138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shd w:val="clear" w:color="auto" w:fill="95B3D7" w:themeFill="accent1" w:themeFillTint="99"/>
          </w:tcPr>
          <w:p w:rsidR="00C26EF9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C26EF9" w:rsidRPr="00B553F6" w:rsidRDefault="00C26EF9" w:rsidP="00375D83">
            <w:pPr>
              <w:tabs>
                <w:tab w:val="left" w:pos="426"/>
              </w:tabs>
              <w:spacing w:before="120"/>
            </w:pPr>
            <w:r w:rsidRPr="00B553F6">
              <w:t>Wenn Ihr</w:t>
            </w:r>
            <w:r w:rsidR="00FC6EF2" w:rsidRPr="00B553F6">
              <w:t>e</w:t>
            </w:r>
            <w:r w:rsidRPr="00B553F6">
              <w:t xml:space="preserve"> gewünschte</w:t>
            </w:r>
            <w:r w:rsidR="00FC6EF2" w:rsidRPr="00B553F6">
              <w:t>n</w:t>
            </w:r>
            <w:r w:rsidR="00FC2BFD">
              <w:t xml:space="preserve"> RRD S</w:t>
            </w:r>
            <w:r w:rsidRPr="00B553F6">
              <w:t xml:space="preserve">ie nicht </w:t>
            </w:r>
            <w:r w:rsidR="00E119E5" w:rsidRPr="00B553F6">
              <w:t>berücksichtigen</w:t>
            </w:r>
            <w:r w:rsidR="00FC6EF2" w:rsidRPr="00B553F6">
              <w:t xml:space="preserve"> kö</w:t>
            </w:r>
            <w:r w:rsidRPr="00B553F6">
              <w:t>nn</w:t>
            </w:r>
            <w:r w:rsidR="00FC6EF2" w:rsidRPr="00B553F6">
              <w:t>en</w:t>
            </w:r>
            <w:r w:rsidRPr="00B553F6">
              <w:t xml:space="preserve">, </w:t>
            </w:r>
            <w:r w:rsidR="00FC6EF2" w:rsidRPr="00B553F6">
              <w:t>dürfen</w:t>
            </w:r>
            <w:r w:rsidR="00375D83">
              <w:t xml:space="preserve"> die</w:t>
            </w:r>
            <w:r w:rsidR="00D46046" w:rsidRPr="00B553F6">
              <w:t xml:space="preserve"> anderen</w:t>
            </w:r>
            <w:r w:rsidRPr="00B553F6">
              <w:t xml:space="preserve"> RRD Ihr Dossier anschauen?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6EF9" w:rsidRPr="00B553F6" w:rsidRDefault="00254DF4" w:rsidP="00501F39">
            <w:pPr>
              <w:tabs>
                <w:tab w:val="left" w:pos="426"/>
                <w:tab w:val="left" w:pos="2976"/>
                <w:tab w:val="left" w:pos="3392"/>
              </w:tabs>
              <w:ind w:left="-1"/>
            </w:pPr>
            <w:sdt>
              <w:sdtPr>
                <w:id w:val="-22221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 w:rsidRPr="00B553F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553F6">
              <w:tab/>
            </w:r>
            <w:r w:rsidR="00D46046">
              <w:t>Ja</w:t>
            </w:r>
            <w:r w:rsidR="00375D83">
              <w:br/>
            </w:r>
            <w:sdt>
              <w:sdtPr>
                <w:id w:val="7008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53F6">
              <w:tab/>
            </w:r>
            <w:r w:rsidR="00C26EF9">
              <w:t>Nein</w:t>
            </w:r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0720F0" w:rsidRPr="00802B9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720F0" w:rsidRPr="00193B04" w:rsidRDefault="000720F0" w:rsidP="000720F0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Wo haben Sie sich über das Berufsbild informiert?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720F0" w:rsidRDefault="00254DF4" w:rsidP="008E72BA">
            <w:pPr>
              <w:tabs>
                <w:tab w:val="left" w:pos="426"/>
                <w:tab w:val="left" w:pos="3114"/>
                <w:tab w:val="left" w:pos="3539"/>
              </w:tabs>
              <w:spacing w:before="120"/>
            </w:pPr>
            <w:sdt>
              <w:sdtPr>
                <w:rPr>
                  <w:rFonts w:ascii="MS Gothic" w:eastAsia="MS Gothic" w:hAnsi="MS Gothic" w:cs="MS Gothic" w:hint="eastAsia"/>
                </w:rPr>
                <w:id w:val="-103103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DB25DE">
              <w:rPr>
                <w:rFonts w:eastAsia="MS Gothic" w:cs="Arial"/>
              </w:rPr>
              <w:t>Rettungs</w:t>
            </w:r>
            <w:r w:rsidR="00DB25DE">
              <w:t>s</w:t>
            </w:r>
            <w:r w:rsidR="003075AA">
              <w:t>chule</w:t>
            </w:r>
            <w:r w:rsidR="000720F0">
              <w:tab/>
            </w:r>
            <w:sdt>
              <w:sdtPr>
                <w:id w:val="86255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3075AA">
              <w:t>Internet</w:t>
            </w:r>
          </w:p>
          <w:p w:rsidR="000720F0" w:rsidRDefault="00254DF4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61089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FC2BFD">
              <w:t>Rettungsdienst</w:t>
            </w:r>
            <w:r w:rsidR="000720F0">
              <w:tab/>
            </w:r>
            <w:sdt>
              <w:sdtPr>
                <w:id w:val="96855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0720F0">
              <w:t>Oda Cloud</w:t>
            </w:r>
          </w:p>
          <w:p w:rsidR="000720F0" w:rsidRDefault="00254DF4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21073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2B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 w:rsidRPr="00FC2BFD">
              <w:rPr>
                <w:rFonts w:eastAsia="MS Gothic" w:cs="Arial"/>
              </w:rPr>
              <w:t>BIZ</w:t>
            </w:r>
            <w:r w:rsidR="000720F0">
              <w:tab/>
            </w:r>
            <w:sdt>
              <w:sdtPr>
                <w:id w:val="-16895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>
              <w:t>Freunde / Verwandte</w:t>
            </w:r>
          </w:p>
          <w:p w:rsidR="008E72BA" w:rsidRPr="008E72BA" w:rsidRDefault="00254DF4" w:rsidP="008E72BA">
            <w:pPr>
              <w:tabs>
                <w:tab w:val="left" w:pos="426"/>
                <w:tab w:val="left" w:pos="3114"/>
                <w:tab w:val="left" w:pos="3539"/>
              </w:tabs>
              <w:spacing w:after="120"/>
              <w:rPr>
                <w:rFonts w:eastAsia="MS Gothic" w:cs="Arial"/>
              </w:rPr>
            </w:pPr>
            <w:sdt>
              <w:sdtPr>
                <w:id w:val="-88063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E7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sdt>
              <w:sdtPr>
                <w:rPr>
                  <w:rFonts w:eastAsia="MS Gothic" w:cs="Arial"/>
                </w:rPr>
                <w:id w:val="-14903999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E72BA" w:rsidRPr="008E72BA">
                  <w:rPr>
                    <w:rStyle w:val="Platzhaltertext"/>
                    <w:rFonts w:cs="Arial"/>
                  </w:rPr>
                  <w:t>Klicken Sie hier, um Text einzugeben.</w:t>
                </w:r>
              </w:sdtContent>
            </w:sdt>
          </w:p>
        </w:tc>
      </w:tr>
    </w:tbl>
    <w:p w:rsidR="008E72BA" w:rsidRDefault="008E72BA"/>
    <w:p w:rsidR="002C0D82" w:rsidRDefault="002C0D82" w:rsidP="00FC6EF2"/>
    <w:p w:rsidR="00FB2044" w:rsidRDefault="00FB2044" w:rsidP="00FC6EF2"/>
    <w:p w:rsidR="00FB2044" w:rsidRDefault="00FB2044" w:rsidP="00FC6EF2">
      <w:pPr>
        <w:rPr>
          <w:b/>
          <w:sz w:val="36"/>
        </w:rPr>
      </w:pPr>
      <w:r w:rsidRPr="00FB2044">
        <w:rPr>
          <w:b/>
          <w:sz w:val="36"/>
        </w:rPr>
        <w:lastRenderedPageBreak/>
        <w:t>Checkliste:</w:t>
      </w:r>
    </w:p>
    <w:p w:rsidR="00FB2044" w:rsidRPr="00FB2044" w:rsidRDefault="00FB2044" w:rsidP="00FC6EF2">
      <w:pPr>
        <w:rPr>
          <w:b/>
          <w:sz w:val="36"/>
        </w:rPr>
      </w:pPr>
    </w:p>
    <w:p w:rsidR="00FB2044" w:rsidRDefault="00FB2044" w:rsidP="00FC6EF2"/>
    <w:p w:rsidR="00FB2044" w:rsidRDefault="00FB2044" w:rsidP="00FC6EF2">
      <w:r>
        <w:t>Folgende Dokumente müssen zwingend eingereicht werden:</w:t>
      </w:r>
    </w:p>
    <w:p w:rsidR="00FB2044" w:rsidRDefault="00FB2044" w:rsidP="00FC6EF2"/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439185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tab/>
      </w:r>
      <w:r w:rsidR="00FB2044" w:rsidRPr="00FB2044">
        <w:rPr>
          <w:rFonts w:cs="Arial"/>
        </w:rPr>
        <w:t>CV (</w:t>
      </w:r>
      <w:r w:rsidR="00FB2044">
        <w:rPr>
          <w:rFonts w:cs="Arial"/>
          <w:bCs/>
          <w:kern w:val="36"/>
          <w:lang w:val="de-DE"/>
        </w:rPr>
        <w:t>Curriculum Vitae</w:t>
      </w:r>
      <w:r w:rsidR="00FB2044" w:rsidRPr="00FB2044">
        <w:rPr>
          <w:rFonts w:cs="Arial"/>
          <w:bCs/>
          <w:kern w:val="36"/>
          <w:lang w:val="de-DE"/>
        </w:rPr>
        <w:t xml:space="preserve"> / Lebenslauf</w:t>
      </w:r>
      <w:r w:rsidR="00FB2044">
        <w:rPr>
          <w:rFonts w:cs="Arial"/>
          <w:bCs/>
          <w:kern w:val="36"/>
          <w:lang w:val="de-DE"/>
        </w:rPr>
        <w:t>)</w:t>
      </w:r>
      <w:r w:rsidR="00CF70C1">
        <w:rPr>
          <w:rFonts w:cs="Arial"/>
          <w:bCs/>
          <w:kern w:val="36"/>
          <w:lang w:val="de-DE"/>
        </w:rPr>
        <w:t xml:space="preserve"> mit Foto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88050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Motivationsschreiben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994755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</w:r>
      <w:r w:rsidR="00E752E4">
        <w:rPr>
          <w:rFonts w:cs="Arial"/>
          <w:bCs/>
          <w:kern w:val="36"/>
          <w:lang w:val="de-DE"/>
        </w:rPr>
        <w:t>Fähigkeitszeugnisse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43398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  <w:t>Arbeitszeugnisse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25281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Multicheck inkl. Persönlichkeitsanalyse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12369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ADMAS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FB204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251172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Strafregisterauszug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E752E4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52316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cs="Arial"/>
          <w:bCs/>
          <w:kern w:val="36"/>
          <w:lang w:val="de-DE"/>
        </w:rPr>
        <w:tab/>
        <w:t>Kopie Führerausweis</w:t>
      </w:r>
      <w:bookmarkStart w:id="0" w:name="_GoBack"/>
      <w:bookmarkEnd w:id="0"/>
    </w:p>
    <w:p w:rsidR="00BF0A47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82335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</w:r>
      <w:r w:rsidR="00BF0A47">
        <w:rPr>
          <w:rFonts w:cs="Arial"/>
          <w:bCs/>
          <w:kern w:val="36"/>
          <w:lang w:val="de-DE"/>
        </w:rPr>
        <w:t>Wenn bereits vorhanden: Kopie SLRG-Brevet Plus Pool</w:t>
      </w:r>
    </w:p>
    <w:p w:rsidR="00BF0A47" w:rsidRDefault="00254DF4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753699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BF0A47">
        <w:rPr>
          <w:rFonts w:cs="Arial"/>
          <w:bCs/>
          <w:kern w:val="36"/>
          <w:lang w:val="de-DE"/>
        </w:rPr>
        <w:tab/>
        <w:t>Kopie Bestätigung der formale Aufnahmekriterien (;</w:t>
      </w:r>
      <w:proofErr w:type="spellStart"/>
      <w:r w:rsidR="00BF0A47">
        <w:rPr>
          <w:rFonts w:cs="Arial"/>
          <w:bCs/>
          <w:kern w:val="36"/>
          <w:lang w:val="de-DE"/>
        </w:rPr>
        <w:t>medi</w:t>
      </w:r>
      <w:proofErr w:type="spellEnd"/>
      <w:r w:rsidR="00BF0A47">
        <w:rPr>
          <w:rFonts w:cs="Arial"/>
          <w:bCs/>
          <w:kern w:val="36"/>
          <w:lang w:val="de-DE"/>
        </w:rPr>
        <w:t>)</w:t>
      </w:r>
    </w:p>
    <w:p w:rsidR="00F51908" w:rsidRDefault="00F51908" w:rsidP="00F51908">
      <w:pPr>
        <w:tabs>
          <w:tab w:val="left" w:pos="789"/>
        </w:tabs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038708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ab/>
      </w:r>
      <w:r>
        <w:rPr>
          <w:rFonts w:cs="Arial"/>
          <w:bCs/>
          <w:kern w:val="36"/>
          <w:lang w:val="de-DE"/>
        </w:rPr>
        <w:t>Formular Ausbildung Rettungssanität HF</w:t>
      </w:r>
    </w:p>
    <w:p w:rsidR="00BF0A47" w:rsidRDefault="00BF0A47" w:rsidP="00BF0A47">
      <w:pPr>
        <w:spacing w:line="360" w:lineRule="auto"/>
        <w:rPr>
          <w:rFonts w:cs="Arial"/>
          <w:bCs/>
          <w:kern w:val="36"/>
          <w:lang w:val="de-DE"/>
        </w:rPr>
      </w:pPr>
    </w:p>
    <w:p w:rsidR="00E752E4" w:rsidRDefault="00E752E4" w:rsidP="00FB2044">
      <w:pPr>
        <w:spacing w:line="360" w:lineRule="auto"/>
        <w:rPr>
          <w:rFonts w:cs="Arial"/>
          <w:bCs/>
          <w:kern w:val="36"/>
          <w:lang w:val="de-DE"/>
        </w:rPr>
      </w:pPr>
    </w:p>
    <w:p w:rsidR="00FB2044" w:rsidRDefault="00FB2044" w:rsidP="00FB2044">
      <w:pPr>
        <w:spacing w:line="360" w:lineRule="auto"/>
      </w:pPr>
    </w:p>
    <w:p w:rsidR="00FB2044" w:rsidRDefault="00FB2044" w:rsidP="00FC6EF2"/>
    <w:sectPr w:rsidR="00FB2044" w:rsidSect="00D46046">
      <w:headerReference w:type="default" r:id="rId9"/>
      <w:pgSz w:w="11906" w:h="16838" w:code="9"/>
      <w:pgMar w:top="3119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E4" w:rsidRDefault="00E752E4" w:rsidP="005A47C6">
      <w:r>
        <w:separator/>
      </w:r>
    </w:p>
  </w:endnote>
  <w:endnote w:type="continuationSeparator" w:id="0">
    <w:p w:rsidR="00E752E4" w:rsidRDefault="00E752E4" w:rsidP="005A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E4" w:rsidRDefault="00E752E4" w:rsidP="005A47C6">
      <w:r>
        <w:separator/>
      </w:r>
    </w:p>
  </w:footnote>
  <w:footnote w:type="continuationSeparator" w:id="0">
    <w:p w:rsidR="00E752E4" w:rsidRDefault="00E752E4" w:rsidP="005A4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2E4" w:rsidRDefault="00E752E4">
    <w:pPr>
      <w:pStyle w:val="Kopfzeile"/>
    </w:pPr>
    <w:r>
      <w:rPr>
        <w:rFonts w:cs="Arial"/>
        <w:noProof/>
        <w:sz w:val="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53303" wp14:editId="5532D9FF">
              <wp:simplePos x="0" y="0"/>
              <wp:positionH relativeFrom="column">
                <wp:posOffset>3001949</wp:posOffset>
              </wp:positionH>
              <wp:positionV relativeFrom="paragraph">
                <wp:posOffset>-132080</wp:posOffset>
              </wp:positionV>
              <wp:extent cx="2104940" cy="918536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940" cy="918536"/>
                        <a:chOff x="186307" y="0"/>
                        <a:chExt cx="2104940" cy="918536"/>
                      </a:xfrm>
                    </wpg:grpSpPr>
                    <pic:pic xmlns:pic="http://schemas.openxmlformats.org/drawingml/2006/picture">
                      <pic:nvPicPr>
                        <pic:cNvPr id="1" name="Grafik 1" descr="C:\Users\admu\AppData\Local\Microsoft\Windows\Temporary Internet Files\Content.Word\Rettungsdienst_vektor_cmyk_Star of lif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307" y="0"/>
                          <a:ext cx="72638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feld 6"/>
                      <wps:cNvSpPr txBox="1"/>
                      <wps:spPr>
                        <a:xfrm>
                          <a:off x="875545" y="320919"/>
                          <a:ext cx="1415702" cy="597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2E4" w:rsidRPr="00501A9B" w:rsidRDefault="00E752E4" w:rsidP="002C0D82">
                            <w:pPr>
                              <w:rPr>
                                <w:sz w:val="22"/>
                              </w:rPr>
                            </w:pPr>
                            <w:r w:rsidRPr="00501A9B">
                              <w:rPr>
                                <w:sz w:val="22"/>
                              </w:rPr>
                              <w:t xml:space="preserve">Regionale </w:t>
                            </w:r>
                            <w:r w:rsidRPr="00FC6EF2">
                              <w:rPr>
                                <w:b/>
                                <w:sz w:val="22"/>
                              </w:rPr>
                              <w:t>Rettungsdienste</w:t>
                            </w:r>
                            <w:r w:rsidRPr="00501A9B">
                              <w:rPr>
                                <w:sz w:val="22"/>
                              </w:rPr>
                              <w:br/>
                              <w:t>des Kantons Bern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236.35pt;margin-top:-10.4pt;width:165.75pt;height:72.35pt;z-index:251659264;mso-width-relative:margin;mso-height-relative:margin" coordorigin="1863" coordsize="21049,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I1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TMzYmU2NTktODU0MC04ZTQyLThhZWMtODkyOGQyZTVhODQ1PC9zdFJlZjpp&#10;bnN0YW5jZUlEPgogICAgICAgICAgICA8c3RSZWY6ZG9jdW1lbnRJRD54bXAuZGlkOjEzM2JlNjU5&#10;LTg1NDAtOGU0Mi04YWVjLTg5MjhkMmU1YTg0N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DE4MDExNzQwNzIwNjgx&#10;MTgwODNBRjdBQUMwRTZFRkY8L3N0RXZ0Omluc3RhbmNlSUQ+CiAgICAgICAgICAgICAgICAgIDxz&#10;dEV2dDp3aGVuPjIwMTEtMDEtMThUMTE6NTA6ND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I4MDExNzQwNzIwNjgxMTgwODNBRjdBQUMwRTZFRkY8L3N0RXZ0Omluc3Rh&#10;bmNlSUQ+CiAgICAgICAgICAgICAgICAgIDxzdEV2dDp3aGVuPjIwMTEtMDEtMThUMTc6MDQ6Mjc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M4MDExNzQwNzIwNjgxMTgw&#10;ODNBRjdBQUMwRTZFRkY8L3N0RXZ0Omluc3RhbmNlSUQ+CiAgICAgICAgICAgICAgICAgIDxzdEV2&#10;dDp3aGVuPjIwMTEtMDEtMThUMTc6MDQ6NTU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NBRjdBQUMwRTZFRkY8L3N0RXZ0Omluc3RhbmNl&#10;SUQ+CiAgICAgICAgICAgICAgICAgIDxzdEV2dDp3aGVuPjIwMTEtMDEtMThUMTc6NDY6MjE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U4MDExNzQwNzIwNjgxMTgwODNB&#10;RjdBQUMwRTZFRkY8L3N0RXZ0Omluc3RhbmNlSUQ+CiAgICAgICAgICAgICAgICAgIDxzdEV2dDp3&#10;aGVuPjIwMTEtMDEtMThUMTc6NDc6MDk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Y4MDExNzQwNzIwNjgxMTgwODM5MkY5QTM3MUM3NDc8L3N0RXZ0Omluc3RhbmNlSUQ+&#10;CiAgICAgICAgICAgICAgICAgIDxzdEV2dDp3aGVuPjIwMTEtMDEtMjZUMTA6MDY6NDY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c4MDExNzQwNzIwNjgxMTgwODM5MkY5&#10;QTM3MUM3NDc8L3N0RXZ0Omluc3RhbmNlSUQ+CiAgICAgICAgICAgICAgICAgIDxzdEV2dDp3aGVu&#10;PjIwMTEtMDEtMjZUMTA6MDc6MDI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g4MDExNzQwNzIwNjgxMTgwODM5MkY5QTM3MUM3NDc8L3N0RXZ0Omluc3RhbmNlSUQ+CiAg&#10;ICAgICAgICAgICAgICAgIDxzdEV2dDp3aGVuPjIwMTEtMDEtMjZUMTA6MDg6Mj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k4MDExNzQwNzIwNjgxMTgwODM5MkY5QTM3&#10;MUM3NDc8L3N0RXZ0Omluc3RhbmNlSUQ+CiAgICAgICAgICAgICAgICAgIDxzdEV2dDp3aGVuPjIw&#10;MTEtMDEtMjZUMTA6MDg6ND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c1MzZCMkMwQTIwNjgxMTgwODM5MkY5QTM3MUM3NDc8L3N0RXZ0Omluc3RhbmNlSUQ+CiAgICAg&#10;ICAgICAgICAgICAgIDxzdEV2dDp3aGVuPjIwMTEtMDEtMjZUMTA6MTc6ND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xMzNiZTY1&#10;OS04NTQwLThlNDItOGFlYy04OTI4ZDJlNWE4NDU8L3N0RXZ0Omluc3RhbmNlSUQ+CiAgICAgICAg&#10;ICAgICAgICAgIDxzdEV2dDp3aGVuPjIwMTgtMDQtMTdUMDc6NTc6MjQrMDI6MDA8L3N0RXZ0Ondo&#10;ZW4+CiAgICAgICAgICAgICAgICAgIDxzdEV2dDpzb2Z0d2FyZUFnZW50PkFkb2JlIElsbHVzdHJh&#10;dG9yIENDIDIyLjA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I1NzBhODZkLTEwOWMtMjk0OS05ZmYyLThmMmFmYzdiMzJkZjwvc3RFdnQ6aW5zdGFuY2VJ&#10;RD4KICAgICAgICAgICAgICAgICAgPHN0RXZ0OndoZW4+MjAxOC0wNC0xOVQwOToxMDoyNy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left:1863;width:726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wSTAAAAA2gAAAA8AAABkcnMvZG93bnJldi54bWxET99rwjAQfh/4P4QTfJtpxxijM0oZyMZ8&#10;WKfi89HcmrLmUpNM639vCoJPx8f38xarwXbiRD60jhXk8wwEce10y42C/W79+AoiRGSNnWNScKEA&#10;q+XkYYGFdmf+odM2NiKFcChQgYmxL6QMtSGLYe564sT9Om8xJugbqT2eU7jt5FOWvUiLLacGgz29&#10;G6r/tv9WQdzIQ2W+fOV2wZd5+/zhjt+s1Gw6lG8gIg3xLr65P3WaD+Mr45XL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DBJMAAAADaAAAADwAAAAAAAAAAAAAAAACfAgAA&#10;ZHJzL2Rvd25yZXYueG1sUEsFBgAAAAAEAAQA9wAAAIwDAAAAAA==&#10;">
                <v:imagedata r:id="rId2" o:title="Rettungsdienst_vektor_cmyk_Star of lif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8" type="#_x0000_t202" style="position:absolute;left:8755;top:3209;width:14157;height:5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<v:textbox>
                  <w:txbxContent>
                    <w:p w:rsidR="00E303EB" w:rsidRPr="00501A9B" w:rsidRDefault="00E303EB" w:rsidP="002C0D82">
                      <w:pPr>
                        <w:rPr>
                          <w:sz w:val="22"/>
                        </w:rPr>
                      </w:pPr>
                      <w:r w:rsidRPr="00501A9B">
                        <w:rPr>
                          <w:sz w:val="22"/>
                        </w:rPr>
                        <w:t xml:space="preserve">Regionale </w:t>
                      </w:r>
                      <w:r w:rsidRPr="00FC6EF2">
                        <w:rPr>
                          <w:b/>
                          <w:sz w:val="22"/>
                        </w:rPr>
                        <w:t>Rettungsdienste</w:t>
                      </w:r>
                      <w:r w:rsidRPr="00501A9B">
                        <w:rPr>
                          <w:sz w:val="22"/>
                        </w:rPr>
                        <w:br/>
                        <w:t>des Kantons Bern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DD6"/>
    <w:multiLevelType w:val="hybridMultilevel"/>
    <w:tmpl w:val="0B504126"/>
    <w:lvl w:ilvl="0" w:tplc="06D44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92441"/>
    <w:multiLevelType w:val="hybridMultilevel"/>
    <w:tmpl w:val="2EA830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47C2B"/>
    <w:multiLevelType w:val="hybridMultilevel"/>
    <w:tmpl w:val="94503D20"/>
    <w:lvl w:ilvl="0" w:tplc="08070013">
      <w:start w:val="1"/>
      <w:numFmt w:val="upperRoman"/>
      <w:lvlText w:val="%1."/>
      <w:lvlJc w:val="right"/>
      <w:pPr>
        <w:ind w:left="646" w:hanging="360"/>
      </w:pPr>
    </w:lvl>
    <w:lvl w:ilvl="1" w:tplc="08070019" w:tentative="1">
      <w:start w:val="1"/>
      <w:numFmt w:val="lowerLetter"/>
      <w:lvlText w:val="%2."/>
      <w:lvlJc w:val="left"/>
      <w:pPr>
        <w:ind w:left="1366" w:hanging="360"/>
      </w:pPr>
    </w:lvl>
    <w:lvl w:ilvl="2" w:tplc="0807001B" w:tentative="1">
      <w:start w:val="1"/>
      <w:numFmt w:val="lowerRoman"/>
      <w:lvlText w:val="%3."/>
      <w:lvlJc w:val="right"/>
      <w:pPr>
        <w:ind w:left="2086" w:hanging="180"/>
      </w:pPr>
    </w:lvl>
    <w:lvl w:ilvl="3" w:tplc="0807000F" w:tentative="1">
      <w:start w:val="1"/>
      <w:numFmt w:val="decimal"/>
      <w:lvlText w:val="%4."/>
      <w:lvlJc w:val="left"/>
      <w:pPr>
        <w:ind w:left="2806" w:hanging="360"/>
      </w:pPr>
    </w:lvl>
    <w:lvl w:ilvl="4" w:tplc="08070019" w:tentative="1">
      <w:start w:val="1"/>
      <w:numFmt w:val="lowerLetter"/>
      <w:lvlText w:val="%5."/>
      <w:lvlJc w:val="left"/>
      <w:pPr>
        <w:ind w:left="3526" w:hanging="360"/>
      </w:pPr>
    </w:lvl>
    <w:lvl w:ilvl="5" w:tplc="0807001B" w:tentative="1">
      <w:start w:val="1"/>
      <w:numFmt w:val="lowerRoman"/>
      <w:lvlText w:val="%6."/>
      <w:lvlJc w:val="right"/>
      <w:pPr>
        <w:ind w:left="4246" w:hanging="180"/>
      </w:pPr>
    </w:lvl>
    <w:lvl w:ilvl="6" w:tplc="0807000F" w:tentative="1">
      <w:start w:val="1"/>
      <w:numFmt w:val="decimal"/>
      <w:lvlText w:val="%7."/>
      <w:lvlJc w:val="left"/>
      <w:pPr>
        <w:ind w:left="4966" w:hanging="360"/>
      </w:pPr>
    </w:lvl>
    <w:lvl w:ilvl="7" w:tplc="08070019" w:tentative="1">
      <w:start w:val="1"/>
      <w:numFmt w:val="lowerLetter"/>
      <w:lvlText w:val="%8."/>
      <w:lvlJc w:val="left"/>
      <w:pPr>
        <w:ind w:left="5686" w:hanging="360"/>
      </w:pPr>
    </w:lvl>
    <w:lvl w:ilvl="8" w:tplc="0807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">
    <w:nsid w:val="46CA043C"/>
    <w:multiLevelType w:val="hybridMultilevel"/>
    <w:tmpl w:val="2DA219A8"/>
    <w:lvl w:ilvl="0" w:tplc="50869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A1076"/>
    <w:multiLevelType w:val="hybridMultilevel"/>
    <w:tmpl w:val="37B46C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4337E1"/>
    <w:multiLevelType w:val="hybridMultilevel"/>
    <w:tmpl w:val="C67E7C90"/>
    <w:lvl w:ilvl="0" w:tplc="F9C6CA7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D3C39"/>
    <w:multiLevelType w:val="hybridMultilevel"/>
    <w:tmpl w:val="C2AE3FCC"/>
    <w:lvl w:ilvl="0" w:tplc="F4702B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64AAF"/>
    <w:multiLevelType w:val="hybridMultilevel"/>
    <w:tmpl w:val="F1307044"/>
    <w:lvl w:ilvl="0" w:tplc="4FA03D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85"/>
    <w:rsid w:val="00064B11"/>
    <w:rsid w:val="000672CD"/>
    <w:rsid w:val="000720F0"/>
    <w:rsid w:val="00083D99"/>
    <w:rsid w:val="00096443"/>
    <w:rsid w:val="000C5166"/>
    <w:rsid w:val="000E16FD"/>
    <w:rsid w:val="000F22D0"/>
    <w:rsid w:val="00112027"/>
    <w:rsid w:val="001436E5"/>
    <w:rsid w:val="00147DBE"/>
    <w:rsid w:val="001638E4"/>
    <w:rsid w:val="00166ED2"/>
    <w:rsid w:val="00184E42"/>
    <w:rsid w:val="00193B04"/>
    <w:rsid w:val="001974A5"/>
    <w:rsid w:val="001A2505"/>
    <w:rsid w:val="001C5AC7"/>
    <w:rsid w:val="001E16D0"/>
    <w:rsid w:val="00201207"/>
    <w:rsid w:val="00201E85"/>
    <w:rsid w:val="00204068"/>
    <w:rsid w:val="002277AB"/>
    <w:rsid w:val="0023486D"/>
    <w:rsid w:val="00254DF4"/>
    <w:rsid w:val="00275387"/>
    <w:rsid w:val="002B6AAD"/>
    <w:rsid w:val="002C0D82"/>
    <w:rsid w:val="002C1D90"/>
    <w:rsid w:val="002C6C4F"/>
    <w:rsid w:val="002D275B"/>
    <w:rsid w:val="00304266"/>
    <w:rsid w:val="003075AA"/>
    <w:rsid w:val="003675F2"/>
    <w:rsid w:val="00375D83"/>
    <w:rsid w:val="0039484A"/>
    <w:rsid w:val="003A0940"/>
    <w:rsid w:val="003C74CD"/>
    <w:rsid w:val="003E10EA"/>
    <w:rsid w:val="003E13AB"/>
    <w:rsid w:val="003E243F"/>
    <w:rsid w:val="003F6835"/>
    <w:rsid w:val="004213D4"/>
    <w:rsid w:val="004A66D5"/>
    <w:rsid w:val="00501A9B"/>
    <w:rsid w:val="00501F39"/>
    <w:rsid w:val="00514163"/>
    <w:rsid w:val="00557DD3"/>
    <w:rsid w:val="0056019E"/>
    <w:rsid w:val="00571980"/>
    <w:rsid w:val="00583E3F"/>
    <w:rsid w:val="00592FE1"/>
    <w:rsid w:val="005A47C6"/>
    <w:rsid w:val="005B4806"/>
    <w:rsid w:val="005D65C8"/>
    <w:rsid w:val="006049A2"/>
    <w:rsid w:val="00607727"/>
    <w:rsid w:val="00615F24"/>
    <w:rsid w:val="006671E2"/>
    <w:rsid w:val="00667B9C"/>
    <w:rsid w:val="00682CBB"/>
    <w:rsid w:val="006841B1"/>
    <w:rsid w:val="006A3AE0"/>
    <w:rsid w:val="00753150"/>
    <w:rsid w:val="0075333C"/>
    <w:rsid w:val="007958B2"/>
    <w:rsid w:val="007B2627"/>
    <w:rsid w:val="007E6E4C"/>
    <w:rsid w:val="00802B9A"/>
    <w:rsid w:val="0082156D"/>
    <w:rsid w:val="00823A02"/>
    <w:rsid w:val="0086523E"/>
    <w:rsid w:val="0087525C"/>
    <w:rsid w:val="008865C4"/>
    <w:rsid w:val="00895FBC"/>
    <w:rsid w:val="00896DC7"/>
    <w:rsid w:val="008B4143"/>
    <w:rsid w:val="008C0552"/>
    <w:rsid w:val="008E72BA"/>
    <w:rsid w:val="00906E0F"/>
    <w:rsid w:val="009427D3"/>
    <w:rsid w:val="009478F0"/>
    <w:rsid w:val="0096705F"/>
    <w:rsid w:val="009C1070"/>
    <w:rsid w:val="009D4CB1"/>
    <w:rsid w:val="009F2E63"/>
    <w:rsid w:val="00A03963"/>
    <w:rsid w:val="00A06BD3"/>
    <w:rsid w:val="00A10F9B"/>
    <w:rsid w:val="00A374DB"/>
    <w:rsid w:val="00A43CAA"/>
    <w:rsid w:val="00A6219E"/>
    <w:rsid w:val="00A629AA"/>
    <w:rsid w:val="00A74AEB"/>
    <w:rsid w:val="00A75E81"/>
    <w:rsid w:val="00A86ADB"/>
    <w:rsid w:val="00AB030A"/>
    <w:rsid w:val="00AC4AA4"/>
    <w:rsid w:val="00AF2A80"/>
    <w:rsid w:val="00AF773A"/>
    <w:rsid w:val="00B00BDE"/>
    <w:rsid w:val="00B01454"/>
    <w:rsid w:val="00B27F35"/>
    <w:rsid w:val="00B30B3F"/>
    <w:rsid w:val="00B45EAE"/>
    <w:rsid w:val="00B553F6"/>
    <w:rsid w:val="00B652F4"/>
    <w:rsid w:val="00B65487"/>
    <w:rsid w:val="00B713DA"/>
    <w:rsid w:val="00BC4B6A"/>
    <w:rsid w:val="00BF08A4"/>
    <w:rsid w:val="00BF0A47"/>
    <w:rsid w:val="00C130E9"/>
    <w:rsid w:val="00C26EF9"/>
    <w:rsid w:val="00C33E9C"/>
    <w:rsid w:val="00CA6C7D"/>
    <w:rsid w:val="00CE37C7"/>
    <w:rsid w:val="00CE6201"/>
    <w:rsid w:val="00CF70C1"/>
    <w:rsid w:val="00D20887"/>
    <w:rsid w:val="00D25B7A"/>
    <w:rsid w:val="00D46046"/>
    <w:rsid w:val="00D97565"/>
    <w:rsid w:val="00DA1662"/>
    <w:rsid w:val="00DB25DE"/>
    <w:rsid w:val="00DC3899"/>
    <w:rsid w:val="00DD7835"/>
    <w:rsid w:val="00DF247F"/>
    <w:rsid w:val="00E119E5"/>
    <w:rsid w:val="00E303EB"/>
    <w:rsid w:val="00E37E39"/>
    <w:rsid w:val="00E41EB1"/>
    <w:rsid w:val="00E4484B"/>
    <w:rsid w:val="00E4607B"/>
    <w:rsid w:val="00E752E4"/>
    <w:rsid w:val="00E94D74"/>
    <w:rsid w:val="00EA09C4"/>
    <w:rsid w:val="00EC2E99"/>
    <w:rsid w:val="00F33358"/>
    <w:rsid w:val="00F51908"/>
    <w:rsid w:val="00F67FFE"/>
    <w:rsid w:val="00F90B7A"/>
    <w:rsid w:val="00F9159E"/>
    <w:rsid w:val="00FB2044"/>
    <w:rsid w:val="00FC2BFD"/>
    <w:rsid w:val="00FC6EF2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A8E2FAFC9844E29DCC3226DCC9E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6C8225-55DB-4C23-938C-AC0FF0E85AF9}"/>
      </w:docPartPr>
      <w:docPartBody>
        <w:p w:rsidR="004E533A" w:rsidRDefault="004B1715" w:rsidP="004B1715">
          <w:pPr>
            <w:pStyle w:val="89A8E2FAFC9844E29DCC3226DCC9E6AC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88BEFD50A4738825630C3BCB80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4AFBC-8942-44D0-B506-FE4DD3F51643}"/>
      </w:docPartPr>
      <w:docPartBody>
        <w:p w:rsidR="004E533A" w:rsidRDefault="004B1715" w:rsidP="004B1715">
          <w:pPr>
            <w:pStyle w:val="5B788BEFD50A4738825630C3BCB803CD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44E9D9CE104EBBBEC30112A9A7B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DDCC6-3A20-488B-9758-D2E6BBC1A4FF}"/>
      </w:docPartPr>
      <w:docPartBody>
        <w:p w:rsidR="004E533A" w:rsidRDefault="004B1715" w:rsidP="004B1715">
          <w:pPr>
            <w:pStyle w:val="DA44E9D9CE104EBBBEC30112A9A7BF655"/>
          </w:pPr>
          <w:r w:rsidRPr="00F327EE">
            <w:rPr>
              <w:rStyle w:val="Platzhaltertext"/>
            </w:rPr>
            <w:t>Wählen Sie ein Element aus.</w:t>
          </w:r>
        </w:p>
      </w:docPartBody>
    </w:docPart>
    <w:docPart>
      <w:docPartPr>
        <w:name w:val="31A260AEC4DD4F799769C57615D4B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B7C2A5-C52A-417E-AEA5-DC7F2AFE24DB}"/>
      </w:docPartPr>
      <w:docPartBody>
        <w:p w:rsidR="006733A2" w:rsidRDefault="004B1715" w:rsidP="004B1715">
          <w:pPr>
            <w:pStyle w:val="31A260AEC4DD4F799769C57615D4BC0E3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209D3B-A973-40B9-85DB-AE5E4EF29DA6}"/>
      </w:docPartPr>
      <w:docPartBody>
        <w:p w:rsidR="003B7229" w:rsidRDefault="003B7229">
          <w:r w:rsidRPr="00994E5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3A"/>
    <w:rsid w:val="00033378"/>
    <w:rsid w:val="0014495F"/>
    <w:rsid w:val="001E3165"/>
    <w:rsid w:val="003B7229"/>
    <w:rsid w:val="00491CAC"/>
    <w:rsid w:val="004B1715"/>
    <w:rsid w:val="004E533A"/>
    <w:rsid w:val="00516F01"/>
    <w:rsid w:val="00553AC6"/>
    <w:rsid w:val="005C2A05"/>
    <w:rsid w:val="005F1E2F"/>
    <w:rsid w:val="006733A2"/>
    <w:rsid w:val="006964F5"/>
    <w:rsid w:val="00A05803"/>
    <w:rsid w:val="00A23BEA"/>
    <w:rsid w:val="00A95936"/>
    <w:rsid w:val="00BB2761"/>
    <w:rsid w:val="00D248CD"/>
    <w:rsid w:val="00DD2A25"/>
    <w:rsid w:val="00E458DD"/>
    <w:rsid w:val="00F26AFD"/>
    <w:rsid w:val="00F5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4BBE-F04B-4995-B052-155F96CE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AFBFA393.dotm</Template>
  <TotalTime>0</TotalTime>
  <Pages>2</Pages>
  <Words>207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admu</dc:creator>
  <cp:lastModifiedBy>adpr</cp:lastModifiedBy>
  <cp:revision>20</cp:revision>
  <cp:lastPrinted>2018-05-02T07:15:00Z</cp:lastPrinted>
  <dcterms:created xsi:type="dcterms:W3CDTF">2018-05-01T09:59:00Z</dcterms:created>
  <dcterms:modified xsi:type="dcterms:W3CDTF">2018-06-22T07:57:00Z</dcterms:modified>
</cp:coreProperties>
</file>